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F1CBA" w14:textId="77777777" w:rsidR="00AE4DDB" w:rsidRDefault="00AE4DDB" w:rsidP="00AE4DDB">
      <w:pPr>
        <w:pStyle w:val="BodyText"/>
        <w:spacing w:after="283"/>
      </w:pPr>
      <w:r>
        <w:rPr>
          <w:i/>
          <w:sz w:val="20"/>
        </w:rPr>
        <w:t>Please provide all requested information as failure to do so may result in application disqualification.</w:t>
      </w:r>
      <w:r>
        <w:t xml:space="preserve"> </w:t>
      </w:r>
    </w:p>
    <w:p w14:paraId="1ED3A2B1" w14:textId="16215A87" w:rsidR="00AE4DDB" w:rsidRDefault="00AE4DDB" w:rsidP="00AE4DDB">
      <w:pPr>
        <w:pStyle w:val="BodyText"/>
        <w:spacing w:after="283"/>
      </w:pPr>
      <w:r>
        <w:rPr>
          <w:i/>
          <w:sz w:val="20"/>
        </w:rPr>
        <w:t>Completed applications must be submitted prior to the deadline to be considered.</w:t>
      </w:r>
      <w: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5"/>
        <w:gridCol w:w="2769"/>
        <w:gridCol w:w="1687"/>
        <w:gridCol w:w="2409"/>
      </w:tblGrid>
      <w:tr w:rsidR="00CA1066" w:rsidRPr="00CA1066" w14:paraId="0E51620A" w14:textId="77777777" w:rsidTr="00CA1066">
        <w:tc>
          <w:tcPr>
            <w:tcW w:w="5000" w:type="pct"/>
            <w:gridSpan w:val="4"/>
            <w:shd w:val="clear" w:color="auto" w:fill="264073"/>
            <w:vAlign w:val="bottom"/>
          </w:tcPr>
          <w:p w14:paraId="36E8715A" w14:textId="67205687" w:rsidR="000172E5" w:rsidRPr="00CA1066" w:rsidRDefault="00AE4DDB" w:rsidP="00637200">
            <w:pPr>
              <w:pStyle w:val="Heading1"/>
              <w:rPr>
                <w:color w:val="FFFFFF" w:themeColor="background1"/>
              </w:rPr>
            </w:pPr>
            <w:r w:rsidRPr="00CA1066">
              <w:rPr>
                <w:color w:val="FFFFFF" w:themeColor="background1"/>
              </w:rPr>
              <w:t>Student Information</w:t>
            </w:r>
          </w:p>
        </w:tc>
      </w:tr>
      <w:tr w:rsidR="000172E5" w:rsidRPr="00846B76" w14:paraId="677BF138" w14:textId="77777777" w:rsidTr="00395020">
        <w:sdt>
          <w:sdtPr>
            <w:id w:val="1621259925"/>
            <w:placeholder>
              <w:docPart w:val="4EC40C9ADDC1BC46A2B2E2A687C9A6FE"/>
            </w:placeholder>
            <w:temporary/>
            <w:showingPlcHdr/>
            <w15:appearance w15:val="hidden"/>
          </w:sdtPr>
          <w:sdtContent>
            <w:tc>
              <w:tcPr>
                <w:tcW w:w="1333" w:type="pct"/>
                <w:vAlign w:val="bottom"/>
              </w:tcPr>
              <w:p w14:paraId="632AD307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p w14:paraId="7CEE92A0" w14:textId="77777777" w:rsidR="000172E5" w:rsidRPr="00846B76" w:rsidRDefault="000172E5" w:rsidP="00311D4F"/>
        </w:tc>
      </w:tr>
      <w:tr w:rsidR="000172E5" w:rsidRPr="00846B76" w14:paraId="77330D88" w14:textId="77777777" w:rsidTr="00395020">
        <w:sdt>
          <w:sdtPr>
            <w:id w:val="-1470592894"/>
            <w:placeholder>
              <w:docPart w:val="4E7ABD5E75EC204996A0F69384E351B5"/>
            </w:placeholder>
            <w:temporary/>
            <w:showingPlcHdr/>
            <w15:appearance w15:val="hidden"/>
          </w:sdtPr>
          <w:sdtContent>
            <w:tc>
              <w:tcPr>
                <w:tcW w:w="1333" w:type="pct"/>
                <w:vAlign w:val="bottom"/>
              </w:tcPr>
              <w:p w14:paraId="18E1DD2B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EE7CB6" w14:textId="77777777" w:rsidR="000172E5" w:rsidRPr="00846B76" w:rsidRDefault="000172E5" w:rsidP="00311D4F"/>
        </w:tc>
      </w:tr>
      <w:tr w:rsidR="00AE4DDB" w:rsidRPr="00846B76" w14:paraId="7DA1E0B1" w14:textId="77777777" w:rsidTr="00395020">
        <w:sdt>
          <w:sdtPr>
            <w:id w:val="946660661"/>
            <w:placeholder>
              <w:docPart w:val="8C652FBB486C9B4791306EDB78D857A6"/>
            </w:placeholder>
            <w:temporary/>
            <w:showingPlcHdr/>
            <w15:appearance w15:val="hidden"/>
          </w:sdtPr>
          <w:sdtContent>
            <w:tc>
              <w:tcPr>
                <w:tcW w:w="1333" w:type="pct"/>
                <w:vAlign w:val="bottom"/>
              </w:tcPr>
              <w:p w14:paraId="7C9B1C2E" w14:textId="77777777" w:rsidR="00AE4DDB" w:rsidRPr="00637200" w:rsidRDefault="00AE4DDB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36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D814C6" w14:textId="77777777" w:rsidR="00AE4DDB" w:rsidRPr="00846B76" w:rsidRDefault="00AE4DDB" w:rsidP="00311D4F"/>
        </w:tc>
      </w:tr>
      <w:tr w:rsidR="000172E5" w:rsidRPr="00846B76" w14:paraId="18D83C42" w14:textId="77777777" w:rsidTr="00395020">
        <w:sdt>
          <w:sdtPr>
            <w:id w:val="1334104394"/>
            <w:placeholder>
              <w:docPart w:val="08EBAF7D50CE654B801ACC920E9606DD"/>
            </w:placeholder>
            <w:temporary/>
            <w:showingPlcHdr/>
            <w15:appearance w15:val="hidden"/>
          </w:sdtPr>
          <w:sdtContent>
            <w:tc>
              <w:tcPr>
                <w:tcW w:w="1333" w:type="pct"/>
                <w:vAlign w:val="bottom"/>
              </w:tcPr>
              <w:p w14:paraId="4635F4BD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p w14:paraId="1EFADC0A" w14:textId="77777777" w:rsidR="000172E5" w:rsidRPr="00846B76" w:rsidRDefault="000172E5" w:rsidP="00311D4F"/>
        </w:tc>
      </w:tr>
      <w:tr w:rsidR="000172E5" w:rsidRPr="00846B76" w14:paraId="395F8D54" w14:textId="77777777" w:rsidTr="00CA1066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A8C748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1313B1A" w14:textId="77777777" w:rsidTr="00CA1066">
        <w:tc>
          <w:tcPr>
            <w:tcW w:w="5000" w:type="pct"/>
            <w:gridSpan w:val="4"/>
            <w:shd w:val="clear" w:color="auto" w:fill="264073"/>
            <w:vAlign w:val="bottom"/>
          </w:tcPr>
          <w:p w14:paraId="21BD9606" w14:textId="368859DD" w:rsidR="000172E5" w:rsidRPr="00CA1066" w:rsidRDefault="00AE4DDB" w:rsidP="00637200">
            <w:pPr>
              <w:pStyle w:val="Heading1"/>
              <w:rPr>
                <w:color w:val="FFFFFF" w:themeColor="background1"/>
              </w:rPr>
            </w:pPr>
            <w:r w:rsidRPr="00CA1066">
              <w:rPr>
                <w:color w:val="FFFFFF" w:themeColor="background1"/>
              </w:rPr>
              <w:t>High School</w:t>
            </w:r>
          </w:p>
        </w:tc>
      </w:tr>
      <w:tr w:rsidR="000172E5" w:rsidRPr="00846B76" w14:paraId="2E162D41" w14:textId="77777777" w:rsidTr="00395020">
        <w:tc>
          <w:tcPr>
            <w:tcW w:w="1333" w:type="pct"/>
            <w:vAlign w:val="bottom"/>
          </w:tcPr>
          <w:p w14:paraId="58B4FC88" w14:textId="00949BAD" w:rsidR="000172E5" w:rsidRPr="00846B76" w:rsidRDefault="00AE4DDB" w:rsidP="00311D4F">
            <w:pPr>
              <w:pStyle w:val="NormalIndent"/>
            </w:pPr>
            <w:r>
              <w:t>School Name</w:t>
            </w:r>
          </w:p>
        </w:tc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p w14:paraId="3248CE11" w14:textId="77777777" w:rsidR="000172E5" w:rsidRPr="00846B76" w:rsidRDefault="000172E5" w:rsidP="00311D4F"/>
        </w:tc>
      </w:tr>
      <w:tr w:rsidR="000172E5" w:rsidRPr="00846B76" w14:paraId="3911CFBC" w14:textId="77777777" w:rsidTr="00395020">
        <w:tc>
          <w:tcPr>
            <w:tcW w:w="1333" w:type="pct"/>
            <w:vAlign w:val="bottom"/>
          </w:tcPr>
          <w:p w14:paraId="23D2F09B" w14:textId="0798CEC3" w:rsidR="000172E5" w:rsidRPr="00846B76" w:rsidRDefault="00AE4DDB" w:rsidP="00311D4F">
            <w:pPr>
              <w:pStyle w:val="NormalIndent"/>
            </w:pPr>
            <w:r>
              <w:t>Address</w:t>
            </w:r>
          </w:p>
        </w:tc>
        <w:tc>
          <w:tcPr>
            <w:tcW w:w="36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65238D" w14:textId="77777777" w:rsidR="000172E5" w:rsidRPr="00846B76" w:rsidRDefault="000172E5" w:rsidP="00311D4F"/>
        </w:tc>
      </w:tr>
      <w:tr w:rsidR="000172E5" w:rsidRPr="00846B76" w14:paraId="29C197CA" w14:textId="77777777" w:rsidTr="00395020">
        <w:tc>
          <w:tcPr>
            <w:tcW w:w="1333" w:type="pct"/>
            <w:vAlign w:val="bottom"/>
          </w:tcPr>
          <w:p w14:paraId="7B5B2E58" w14:textId="4F430D8F" w:rsidR="000172E5" w:rsidRPr="00846B76" w:rsidRDefault="00AE4DDB" w:rsidP="00311D4F">
            <w:pPr>
              <w:pStyle w:val="NormalIndent"/>
            </w:pPr>
            <w:r>
              <w:t>City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0DD802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5224B03F" w14:textId="53FC1FAA" w:rsidR="000172E5" w:rsidRPr="00846B76" w:rsidRDefault="00AE4DDB" w:rsidP="00637200">
            <w:r>
              <w:t>Province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8A53E6" w14:textId="77777777" w:rsidR="000172E5" w:rsidRPr="00846B76" w:rsidRDefault="000172E5" w:rsidP="00311D4F"/>
        </w:tc>
      </w:tr>
      <w:tr w:rsidR="000172E5" w:rsidRPr="00846B76" w14:paraId="2A29C289" w14:textId="77777777" w:rsidTr="00395020">
        <w:tc>
          <w:tcPr>
            <w:tcW w:w="1333" w:type="pct"/>
            <w:vAlign w:val="bottom"/>
          </w:tcPr>
          <w:p w14:paraId="02E8F62E" w14:textId="17FF538F" w:rsidR="000172E5" w:rsidRPr="00846B76" w:rsidRDefault="00AE4DDB" w:rsidP="00311D4F">
            <w:pPr>
              <w:pStyle w:val="NormalIndent"/>
            </w:pPr>
            <w:r>
              <w:t>Postal Code</w:t>
            </w:r>
          </w:p>
        </w:tc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p w14:paraId="3E38F55D" w14:textId="77777777" w:rsidR="000172E5" w:rsidRPr="00846B76" w:rsidRDefault="000172E5" w:rsidP="00311D4F"/>
        </w:tc>
      </w:tr>
      <w:tr w:rsidR="00AE4DDB" w:rsidRPr="00846B76" w14:paraId="11D9F27C" w14:textId="77777777" w:rsidTr="00395020">
        <w:tc>
          <w:tcPr>
            <w:tcW w:w="1333" w:type="pct"/>
            <w:vAlign w:val="bottom"/>
          </w:tcPr>
          <w:p w14:paraId="6F3C51F1" w14:textId="0DE9877A" w:rsidR="00AE4DDB" w:rsidRDefault="00AE4DDB" w:rsidP="00311D4F">
            <w:pPr>
              <w:pStyle w:val="NormalIndent"/>
            </w:pPr>
            <w:r>
              <w:t>Last Year Attended</w:t>
            </w:r>
          </w:p>
        </w:tc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p w14:paraId="78207FF6" w14:textId="77777777" w:rsidR="00AE4DDB" w:rsidRPr="00846B76" w:rsidRDefault="00AE4DDB" w:rsidP="00311D4F"/>
        </w:tc>
      </w:tr>
    </w:tbl>
    <w:p w14:paraId="551C035E" w14:textId="77777777" w:rsidR="00395020" w:rsidRDefault="00395020"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8"/>
        <w:gridCol w:w="2245"/>
        <w:gridCol w:w="438"/>
        <w:gridCol w:w="1644"/>
        <w:gridCol w:w="79"/>
        <w:gridCol w:w="2246"/>
      </w:tblGrid>
      <w:tr w:rsidR="000172E5" w:rsidRPr="00846B76" w14:paraId="2B6A5743" w14:textId="77777777" w:rsidTr="004D63E5">
        <w:tc>
          <w:tcPr>
            <w:tcW w:w="1447" w:type="pct"/>
            <w:vAlign w:val="bottom"/>
          </w:tcPr>
          <w:p w14:paraId="1F18D2C5" w14:textId="56C4C08F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53" w:type="pct"/>
            <w:gridSpan w:val="5"/>
            <w:vAlign w:val="bottom"/>
          </w:tcPr>
          <w:p w14:paraId="165A909B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E4DDB" w:rsidRPr="00846B76" w14:paraId="276714EB" w14:textId="77777777" w:rsidTr="004D63E5">
        <w:tc>
          <w:tcPr>
            <w:tcW w:w="5000" w:type="pct"/>
            <w:gridSpan w:val="6"/>
            <w:shd w:val="clear" w:color="auto" w:fill="264073"/>
            <w:vAlign w:val="bottom"/>
          </w:tcPr>
          <w:p w14:paraId="79F782EF" w14:textId="0C67E0BA" w:rsidR="00AE4DDB" w:rsidRPr="00CA1066" w:rsidRDefault="00AE4DDB" w:rsidP="005E4D73">
            <w:pPr>
              <w:pStyle w:val="Heading1"/>
              <w:rPr>
                <w:color w:val="FFFFFF" w:themeColor="background1"/>
              </w:rPr>
            </w:pPr>
            <w:r w:rsidRPr="00CA1066">
              <w:rPr>
                <w:color w:val="FFFFFF" w:themeColor="background1"/>
              </w:rPr>
              <w:t>Post Secondary Institution</w:t>
            </w:r>
          </w:p>
        </w:tc>
      </w:tr>
      <w:tr w:rsidR="00AE4DDB" w:rsidRPr="00846B76" w14:paraId="2832AF65" w14:textId="77777777" w:rsidTr="004D63E5">
        <w:tc>
          <w:tcPr>
            <w:tcW w:w="1447" w:type="pct"/>
            <w:vAlign w:val="bottom"/>
          </w:tcPr>
          <w:p w14:paraId="389A4C38" w14:textId="77777777" w:rsidR="00AE4DDB" w:rsidRPr="00846B76" w:rsidRDefault="00AE4DDB" w:rsidP="005E4D73">
            <w:pPr>
              <w:pStyle w:val="NormalIndent"/>
            </w:pPr>
            <w:r>
              <w:t>School Name</w:t>
            </w:r>
          </w:p>
        </w:tc>
        <w:tc>
          <w:tcPr>
            <w:tcW w:w="3553" w:type="pct"/>
            <w:gridSpan w:val="5"/>
            <w:tcBorders>
              <w:bottom w:val="single" w:sz="4" w:space="0" w:color="auto"/>
            </w:tcBorders>
            <w:vAlign w:val="bottom"/>
          </w:tcPr>
          <w:p w14:paraId="126AD9D0" w14:textId="77777777" w:rsidR="00AE4DDB" w:rsidRPr="00846B76" w:rsidRDefault="00AE4DDB" w:rsidP="005E4D73"/>
        </w:tc>
      </w:tr>
      <w:tr w:rsidR="00AE4DDB" w:rsidRPr="00846B76" w14:paraId="4B952339" w14:textId="77777777" w:rsidTr="004D63E5">
        <w:tc>
          <w:tcPr>
            <w:tcW w:w="1447" w:type="pct"/>
            <w:vAlign w:val="bottom"/>
          </w:tcPr>
          <w:p w14:paraId="3B7F7D53" w14:textId="77777777" w:rsidR="00AE4DDB" w:rsidRPr="00846B76" w:rsidRDefault="00AE4DDB" w:rsidP="005E4D73">
            <w:pPr>
              <w:pStyle w:val="NormalIndent"/>
            </w:pPr>
            <w:r>
              <w:t>Address</w:t>
            </w:r>
          </w:p>
        </w:tc>
        <w:tc>
          <w:tcPr>
            <w:tcW w:w="355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7A582" w14:textId="77777777" w:rsidR="00AE4DDB" w:rsidRPr="00846B76" w:rsidRDefault="00AE4DDB" w:rsidP="005E4D73"/>
        </w:tc>
      </w:tr>
      <w:tr w:rsidR="004D63E5" w:rsidRPr="00846B76" w14:paraId="64D0C765" w14:textId="77777777" w:rsidTr="004D63E5">
        <w:tc>
          <w:tcPr>
            <w:tcW w:w="1447" w:type="pct"/>
            <w:vAlign w:val="bottom"/>
          </w:tcPr>
          <w:p w14:paraId="337527FC" w14:textId="77777777" w:rsidR="00AE4DDB" w:rsidRPr="00846B76" w:rsidRDefault="00AE4DDB" w:rsidP="005E4D73">
            <w:pPr>
              <w:pStyle w:val="NormalIndent"/>
            </w:pPr>
            <w:r>
              <w:t>City</w:t>
            </w:r>
          </w:p>
        </w:tc>
        <w:tc>
          <w:tcPr>
            <w:tcW w:w="143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8BC610" w14:textId="77777777" w:rsidR="00AE4DDB" w:rsidRPr="00846B76" w:rsidRDefault="00AE4DDB" w:rsidP="005E4D73"/>
        </w:tc>
        <w:tc>
          <w:tcPr>
            <w:tcW w:w="878" w:type="pct"/>
            <w:tcBorders>
              <w:top w:val="single" w:sz="4" w:space="0" w:color="auto"/>
            </w:tcBorders>
            <w:vAlign w:val="bottom"/>
          </w:tcPr>
          <w:p w14:paraId="7D3A33A4" w14:textId="77777777" w:rsidR="00AE4DDB" w:rsidRPr="00846B76" w:rsidRDefault="00AE4DDB" w:rsidP="005E4D73">
            <w:r>
              <w:t>Province</w:t>
            </w:r>
          </w:p>
        </w:tc>
        <w:tc>
          <w:tcPr>
            <w:tcW w:w="124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DC26FF" w14:textId="77777777" w:rsidR="00AE4DDB" w:rsidRPr="00846B76" w:rsidRDefault="00AE4DDB" w:rsidP="005E4D73"/>
        </w:tc>
      </w:tr>
      <w:tr w:rsidR="00AE4DDB" w:rsidRPr="00846B76" w14:paraId="1ACE6589" w14:textId="77777777" w:rsidTr="004D63E5">
        <w:tc>
          <w:tcPr>
            <w:tcW w:w="1447" w:type="pct"/>
            <w:vAlign w:val="bottom"/>
          </w:tcPr>
          <w:p w14:paraId="387E67D3" w14:textId="77777777" w:rsidR="00AE4DDB" w:rsidRPr="00846B76" w:rsidRDefault="00AE4DDB" w:rsidP="005E4D73">
            <w:pPr>
              <w:pStyle w:val="NormalIndent"/>
            </w:pPr>
            <w:r>
              <w:t>Postal Code</w:t>
            </w:r>
          </w:p>
        </w:tc>
        <w:tc>
          <w:tcPr>
            <w:tcW w:w="3553" w:type="pct"/>
            <w:gridSpan w:val="5"/>
            <w:tcBorders>
              <w:bottom w:val="single" w:sz="4" w:space="0" w:color="auto"/>
            </w:tcBorders>
            <w:vAlign w:val="bottom"/>
          </w:tcPr>
          <w:p w14:paraId="6461E656" w14:textId="77777777" w:rsidR="00AE4DDB" w:rsidRPr="00846B76" w:rsidRDefault="00AE4DDB" w:rsidP="005E4D73"/>
        </w:tc>
      </w:tr>
      <w:tr w:rsidR="00AE4DDB" w:rsidRPr="00846B76" w14:paraId="7166B2BC" w14:textId="77777777" w:rsidTr="004D63E5">
        <w:tc>
          <w:tcPr>
            <w:tcW w:w="1447" w:type="pct"/>
            <w:vAlign w:val="bottom"/>
          </w:tcPr>
          <w:p w14:paraId="7B19E8A5" w14:textId="6EE16553" w:rsidR="00AE4DDB" w:rsidRDefault="00AE4DDB" w:rsidP="005E4D73">
            <w:pPr>
              <w:pStyle w:val="NormalIndent"/>
            </w:pPr>
            <w:r>
              <w:t>Program of Study</w:t>
            </w:r>
          </w:p>
        </w:tc>
        <w:tc>
          <w:tcPr>
            <w:tcW w:w="3553" w:type="pct"/>
            <w:gridSpan w:val="5"/>
            <w:tcBorders>
              <w:top w:val="single" w:sz="4" w:space="0" w:color="auto"/>
              <w:bottom w:val="single" w:sz="4" w:space="0" w:color="000000"/>
            </w:tcBorders>
            <w:vAlign w:val="bottom"/>
          </w:tcPr>
          <w:p w14:paraId="2BFF04C5" w14:textId="77777777" w:rsidR="00AE4DDB" w:rsidRPr="00846B76" w:rsidRDefault="00AE4DDB" w:rsidP="005E4D73"/>
        </w:tc>
      </w:tr>
      <w:tr w:rsidR="00395020" w:rsidRPr="00846B76" w14:paraId="7D5F0F02" w14:textId="77777777" w:rsidTr="004D63E5">
        <w:tc>
          <w:tcPr>
            <w:tcW w:w="1447" w:type="pct"/>
            <w:vAlign w:val="bottom"/>
          </w:tcPr>
          <w:p w14:paraId="21EFB2EA" w14:textId="13C6D135" w:rsidR="00395020" w:rsidRDefault="00395020" w:rsidP="005E4D73">
            <w:pPr>
              <w:pStyle w:val="NormalIndent"/>
            </w:pPr>
            <w:r>
              <w:t>Length of Program</w:t>
            </w:r>
          </w:p>
        </w:tc>
        <w:tc>
          <w:tcPr>
            <w:tcW w:w="1199" w:type="pct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14:paraId="4703284A" w14:textId="77777777" w:rsidR="00395020" w:rsidRPr="00846B76" w:rsidRDefault="00395020" w:rsidP="005E4D73"/>
        </w:tc>
        <w:tc>
          <w:tcPr>
            <w:tcW w:w="1154" w:type="pct"/>
            <w:gridSpan w:val="3"/>
            <w:tcBorders>
              <w:top w:val="single" w:sz="4" w:space="0" w:color="000000"/>
              <w:bottom w:val="single" w:sz="4" w:space="0" w:color="FFFFFF"/>
            </w:tcBorders>
            <w:vAlign w:val="bottom"/>
          </w:tcPr>
          <w:p w14:paraId="5F2D85E8" w14:textId="7AA884A4" w:rsidR="00395020" w:rsidRPr="00846B76" w:rsidRDefault="00395020" w:rsidP="005E4D73">
            <w:r w:rsidRPr="00395020">
              <w:t>Requested Period of Assistance</w:t>
            </w:r>
          </w:p>
        </w:tc>
        <w:tc>
          <w:tcPr>
            <w:tcW w:w="1200" w:type="pct"/>
            <w:tcBorders>
              <w:top w:val="single" w:sz="4" w:space="0" w:color="000000"/>
              <w:bottom w:val="single" w:sz="4" w:space="0" w:color="auto"/>
            </w:tcBorders>
            <w:vAlign w:val="bottom"/>
          </w:tcPr>
          <w:p w14:paraId="03AF766E" w14:textId="1636951D" w:rsidR="00395020" w:rsidRPr="00846B76" w:rsidRDefault="00395020" w:rsidP="005E4D73"/>
        </w:tc>
      </w:tr>
      <w:tr w:rsidR="00395020" w:rsidRPr="00846B76" w14:paraId="4BB7CEC0" w14:textId="77777777" w:rsidTr="004D63E5">
        <w:tc>
          <w:tcPr>
            <w:tcW w:w="1447" w:type="pct"/>
            <w:vAlign w:val="bottom"/>
          </w:tcPr>
          <w:p w14:paraId="4971E25D" w14:textId="77777777" w:rsidR="00395020" w:rsidRPr="00846B76" w:rsidRDefault="00395020" w:rsidP="005E4D73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53" w:type="pct"/>
            <w:gridSpan w:val="5"/>
            <w:vAlign w:val="bottom"/>
          </w:tcPr>
          <w:p w14:paraId="3105EF3D" w14:textId="77777777" w:rsidR="00395020" w:rsidRPr="00846B76" w:rsidRDefault="00395020" w:rsidP="005E4D73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A1066" w:rsidRPr="00CA1066" w14:paraId="01343D28" w14:textId="77777777" w:rsidTr="004D63E5">
        <w:tc>
          <w:tcPr>
            <w:tcW w:w="5000" w:type="pct"/>
            <w:gridSpan w:val="6"/>
            <w:shd w:val="clear" w:color="auto" w:fill="264073"/>
            <w:vAlign w:val="bottom"/>
          </w:tcPr>
          <w:p w14:paraId="6583828D" w14:textId="613078DF" w:rsidR="00395020" w:rsidRPr="00CA1066" w:rsidRDefault="00395020" w:rsidP="005E4D73">
            <w:pPr>
              <w:pStyle w:val="Heading1"/>
              <w:rPr>
                <w:iCs/>
                <w:color w:val="FFFFFF" w:themeColor="background1"/>
              </w:rPr>
            </w:pPr>
            <w:r w:rsidRPr="00395020">
              <w:rPr>
                <w:iCs/>
                <w:color w:val="FFFFFF" w:themeColor="background1"/>
              </w:rPr>
              <w:t xml:space="preserve">Extra-curricular Activities / Volunteer Experience </w:t>
            </w:r>
            <w:r w:rsidRPr="00CA1066">
              <w:rPr>
                <w:iCs/>
                <w:color w:val="FFFFFF" w:themeColor="background1"/>
              </w:rPr>
              <w:t>#1</w:t>
            </w:r>
          </w:p>
        </w:tc>
      </w:tr>
      <w:tr w:rsidR="00395020" w:rsidRPr="00846B76" w14:paraId="0608A648" w14:textId="77777777" w:rsidTr="004D63E5">
        <w:tc>
          <w:tcPr>
            <w:tcW w:w="1447" w:type="pct"/>
            <w:vAlign w:val="bottom"/>
          </w:tcPr>
          <w:p w14:paraId="4C1AEA84" w14:textId="529D53A9" w:rsidR="00395020" w:rsidRPr="00846B76" w:rsidRDefault="00395020" w:rsidP="005E4D73">
            <w:pPr>
              <w:pStyle w:val="NormalIndent"/>
            </w:pPr>
            <w:r>
              <w:t>Name of Institution</w:t>
            </w:r>
          </w:p>
        </w:tc>
        <w:tc>
          <w:tcPr>
            <w:tcW w:w="3553" w:type="pct"/>
            <w:gridSpan w:val="5"/>
            <w:tcBorders>
              <w:bottom w:val="single" w:sz="4" w:space="0" w:color="auto"/>
            </w:tcBorders>
            <w:vAlign w:val="bottom"/>
          </w:tcPr>
          <w:p w14:paraId="3FA3B2A1" w14:textId="77777777" w:rsidR="00395020" w:rsidRPr="00846B76" w:rsidRDefault="00395020" w:rsidP="005E4D73"/>
        </w:tc>
      </w:tr>
      <w:tr w:rsidR="00395020" w:rsidRPr="00846B76" w14:paraId="6BB63683" w14:textId="77777777" w:rsidTr="004D63E5">
        <w:tc>
          <w:tcPr>
            <w:tcW w:w="1447" w:type="pct"/>
            <w:vAlign w:val="bottom"/>
          </w:tcPr>
          <w:p w14:paraId="14DFB8D4" w14:textId="3FB91268" w:rsidR="00395020" w:rsidRPr="00846B76" w:rsidRDefault="00395020" w:rsidP="005E4D73">
            <w:pPr>
              <w:pStyle w:val="NormalIndent"/>
            </w:pPr>
            <w:r>
              <w:t>Period Involved</w:t>
            </w:r>
          </w:p>
        </w:tc>
        <w:tc>
          <w:tcPr>
            <w:tcW w:w="355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C257FB" w14:textId="77777777" w:rsidR="00395020" w:rsidRPr="00846B76" w:rsidRDefault="00395020" w:rsidP="005E4D73"/>
        </w:tc>
      </w:tr>
      <w:tr w:rsidR="00395020" w:rsidRPr="00846B76" w14:paraId="1CA511E6" w14:textId="77777777" w:rsidTr="004D63E5">
        <w:tc>
          <w:tcPr>
            <w:tcW w:w="1447" w:type="pct"/>
            <w:vAlign w:val="bottom"/>
          </w:tcPr>
          <w:p w14:paraId="6F780D6B" w14:textId="577BA6C0" w:rsidR="00395020" w:rsidRPr="00846B76" w:rsidRDefault="00395020" w:rsidP="005E4D73">
            <w:pPr>
              <w:pStyle w:val="NormalIndent"/>
            </w:pPr>
            <w:r>
              <w:t>Responsibilities</w:t>
            </w:r>
          </w:p>
        </w:tc>
        <w:tc>
          <w:tcPr>
            <w:tcW w:w="3553" w:type="pct"/>
            <w:gridSpan w:val="5"/>
            <w:tcBorders>
              <w:bottom w:val="single" w:sz="4" w:space="0" w:color="auto"/>
            </w:tcBorders>
            <w:vAlign w:val="bottom"/>
          </w:tcPr>
          <w:p w14:paraId="6BA7BA5A" w14:textId="77777777" w:rsidR="00395020" w:rsidRPr="00846B76" w:rsidRDefault="00395020" w:rsidP="005E4D73"/>
        </w:tc>
      </w:tr>
      <w:tr w:rsidR="00395020" w:rsidRPr="00846B76" w14:paraId="5ACF2818" w14:textId="77777777" w:rsidTr="004D63E5">
        <w:tc>
          <w:tcPr>
            <w:tcW w:w="1447" w:type="pct"/>
            <w:vAlign w:val="bottom"/>
          </w:tcPr>
          <w:p w14:paraId="03AC5A22" w14:textId="7F6BF9E7" w:rsidR="00395020" w:rsidRDefault="00395020" w:rsidP="005E4D73">
            <w:pPr>
              <w:pStyle w:val="NormalIndent"/>
            </w:pPr>
          </w:p>
        </w:tc>
        <w:tc>
          <w:tcPr>
            <w:tcW w:w="355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0A78F6" w14:textId="77777777" w:rsidR="00395020" w:rsidRPr="00846B76" w:rsidRDefault="00395020" w:rsidP="005E4D73"/>
        </w:tc>
      </w:tr>
      <w:tr w:rsidR="00395020" w:rsidRPr="00846B76" w14:paraId="42753123" w14:textId="77777777" w:rsidTr="004D63E5">
        <w:tc>
          <w:tcPr>
            <w:tcW w:w="1447" w:type="pct"/>
            <w:vAlign w:val="bottom"/>
          </w:tcPr>
          <w:p w14:paraId="6D2ABB32" w14:textId="77777777" w:rsidR="00395020" w:rsidRDefault="00395020" w:rsidP="005E4D73">
            <w:pPr>
              <w:pStyle w:val="NormalIndent"/>
            </w:pPr>
          </w:p>
        </w:tc>
        <w:tc>
          <w:tcPr>
            <w:tcW w:w="3553" w:type="pct"/>
            <w:gridSpan w:val="5"/>
            <w:tcBorders>
              <w:top w:val="single" w:sz="4" w:space="0" w:color="auto"/>
            </w:tcBorders>
            <w:vAlign w:val="bottom"/>
          </w:tcPr>
          <w:p w14:paraId="1B5C6401" w14:textId="77777777" w:rsidR="00395020" w:rsidRPr="00846B76" w:rsidRDefault="00395020" w:rsidP="005E4D73"/>
        </w:tc>
      </w:tr>
      <w:tr w:rsidR="00CA1066" w:rsidRPr="00CA1066" w14:paraId="6CDD669E" w14:textId="77777777" w:rsidTr="004D63E5">
        <w:tc>
          <w:tcPr>
            <w:tcW w:w="5000" w:type="pct"/>
            <w:gridSpan w:val="6"/>
            <w:shd w:val="clear" w:color="auto" w:fill="264073"/>
            <w:vAlign w:val="bottom"/>
          </w:tcPr>
          <w:p w14:paraId="1DE171F4" w14:textId="08F89902" w:rsidR="00395020" w:rsidRPr="00CA1066" w:rsidRDefault="00395020" w:rsidP="005E4D73">
            <w:pPr>
              <w:pStyle w:val="Heading1"/>
              <w:rPr>
                <w:iCs/>
                <w:color w:val="FFFFFF" w:themeColor="background1"/>
              </w:rPr>
            </w:pPr>
            <w:r w:rsidRPr="00395020">
              <w:rPr>
                <w:iCs/>
                <w:color w:val="FFFFFF" w:themeColor="background1"/>
              </w:rPr>
              <w:t xml:space="preserve">Extra-curricular Activities / Volunteer Experience </w:t>
            </w:r>
            <w:r w:rsidRPr="00CA1066">
              <w:rPr>
                <w:iCs/>
                <w:color w:val="FFFFFF" w:themeColor="background1"/>
              </w:rPr>
              <w:t>#</w:t>
            </w:r>
            <w:r w:rsidRPr="00CA1066">
              <w:rPr>
                <w:iCs/>
                <w:color w:val="FFFFFF" w:themeColor="background1"/>
              </w:rPr>
              <w:t>2</w:t>
            </w:r>
          </w:p>
        </w:tc>
      </w:tr>
      <w:tr w:rsidR="00395020" w:rsidRPr="00846B76" w14:paraId="542A0B40" w14:textId="77777777" w:rsidTr="004D63E5">
        <w:tc>
          <w:tcPr>
            <w:tcW w:w="1447" w:type="pct"/>
            <w:vAlign w:val="bottom"/>
          </w:tcPr>
          <w:p w14:paraId="04B6B875" w14:textId="77777777" w:rsidR="00395020" w:rsidRPr="00846B76" w:rsidRDefault="00395020" w:rsidP="005E4D73">
            <w:pPr>
              <w:pStyle w:val="NormalIndent"/>
            </w:pPr>
            <w:r>
              <w:t>Name of Institution</w:t>
            </w:r>
          </w:p>
        </w:tc>
        <w:tc>
          <w:tcPr>
            <w:tcW w:w="3553" w:type="pct"/>
            <w:gridSpan w:val="5"/>
            <w:tcBorders>
              <w:bottom w:val="single" w:sz="4" w:space="0" w:color="auto"/>
            </w:tcBorders>
            <w:vAlign w:val="bottom"/>
          </w:tcPr>
          <w:p w14:paraId="70CF1A1F" w14:textId="77777777" w:rsidR="00395020" w:rsidRPr="00846B76" w:rsidRDefault="00395020" w:rsidP="005E4D73"/>
        </w:tc>
      </w:tr>
      <w:tr w:rsidR="00395020" w:rsidRPr="00846B76" w14:paraId="2ED29806" w14:textId="77777777" w:rsidTr="004D63E5">
        <w:tc>
          <w:tcPr>
            <w:tcW w:w="1447" w:type="pct"/>
            <w:vAlign w:val="bottom"/>
          </w:tcPr>
          <w:p w14:paraId="6BFE76FB" w14:textId="77777777" w:rsidR="00395020" w:rsidRPr="00846B76" w:rsidRDefault="00395020" w:rsidP="005E4D73">
            <w:pPr>
              <w:pStyle w:val="NormalIndent"/>
            </w:pPr>
            <w:r>
              <w:t>Period Involved</w:t>
            </w:r>
          </w:p>
        </w:tc>
        <w:tc>
          <w:tcPr>
            <w:tcW w:w="355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276822" w14:textId="77777777" w:rsidR="00395020" w:rsidRPr="00846B76" w:rsidRDefault="00395020" w:rsidP="005E4D73"/>
        </w:tc>
      </w:tr>
      <w:tr w:rsidR="00395020" w:rsidRPr="00846B76" w14:paraId="44354A19" w14:textId="77777777" w:rsidTr="004D63E5">
        <w:tc>
          <w:tcPr>
            <w:tcW w:w="1447" w:type="pct"/>
            <w:vAlign w:val="bottom"/>
          </w:tcPr>
          <w:p w14:paraId="601EF672" w14:textId="77777777" w:rsidR="00395020" w:rsidRPr="00846B76" w:rsidRDefault="00395020" w:rsidP="005E4D73">
            <w:pPr>
              <w:pStyle w:val="NormalIndent"/>
            </w:pPr>
            <w:r>
              <w:lastRenderedPageBreak/>
              <w:t>Responsibilities</w:t>
            </w:r>
          </w:p>
        </w:tc>
        <w:tc>
          <w:tcPr>
            <w:tcW w:w="3553" w:type="pct"/>
            <w:gridSpan w:val="5"/>
            <w:tcBorders>
              <w:bottom w:val="single" w:sz="4" w:space="0" w:color="auto"/>
            </w:tcBorders>
            <w:vAlign w:val="bottom"/>
          </w:tcPr>
          <w:p w14:paraId="1EE14C35" w14:textId="77777777" w:rsidR="00395020" w:rsidRPr="00846B76" w:rsidRDefault="00395020" w:rsidP="005E4D73"/>
        </w:tc>
      </w:tr>
      <w:tr w:rsidR="00395020" w:rsidRPr="00846B76" w14:paraId="002DC09A" w14:textId="77777777" w:rsidTr="004D63E5">
        <w:tc>
          <w:tcPr>
            <w:tcW w:w="1447" w:type="pct"/>
            <w:vAlign w:val="bottom"/>
          </w:tcPr>
          <w:p w14:paraId="4B686770" w14:textId="77777777" w:rsidR="00395020" w:rsidRDefault="00395020" w:rsidP="005E4D73">
            <w:pPr>
              <w:pStyle w:val="NormalIndent"/>
            </w:pPr>
          </w:p>
        </w:tc>
        <w:tc>
          <w:tcPr>
            <w:tcW w:w="355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552307" w14:textId="77777777" w:rsidR="00395020" w:rsidRPr="00846B76" w:rsidRDefault="00395020" w:rsidP="005E4D73"/>
        </w:tc>
      </w:tr>
      <w:tr w:rsidR="00395020" w:rsidRPr="00846B76" w14:paraId="462D9617" w14:textId="77777777" w:rsidTr="004D63E5">
        <w:tc>
          <w:tcPr>
            <w:tcW w:w="1447" w:type="pct"/>
            <w:vAlign w:val="bottom"/>
          </w:tcPr>
          <w:p w14:paraId="76428D90" w14:textId="77777777" w:rsidR="00395020" w:rsidRDefault="00395020" w:rsidP="005E4D73">
            <w:pPr>
              <w:pStyle w:val="NormalIndent"/>
            </w:pPr>
          </w:p>
        </w:tc>
        <w:tc>
          <w:tcPr>
            <w:tcW w:w="3553" w:type="pct"/>
            <w:gridSpan w:val="5"/>
            <w:tcBorders>
              <w:top w:val="single" w:sz="4" w:space="0" w:color="auto"/>
            </w:tcBorders>
            <w:vAlign w:val="bottom"/>
          </w:tcPr>
          <w:p w14:paraId="723DC14D" w14:textId="77777777" w:rsidR="00395020" w:rsidRPr="00846B76" w:rsidRDefault="00395020" w:rsidP="005E4D73"/>
        </w:tc>
      </w:tr>
      <w:tr w:rsidR="00CA1066" w:rsidRPr="00CA1066" w14:paraId="1A096583" w14:textId="77777777" w:rsidTr="00CA1066">
        <w:tc>
          <w:tcPr>
            <w:tcW w:w="5000" w:type="pct"/>
            <w:gridSpan w:val="6"/>
            <w:shd w:val="clear" w:color="auto" w:fill="264073"/>
            <w:vAlign w:val="bottom"/>
          </w:tcPr>
          <w:p w14:paraId="4412A324" w14:textId="5081EA95" w:rsidR="00395020" w:rsidRPr="00CA1066" w:rsidRDefault="00395020" w:rsidP="005E4D73">
            <w:pPr>
              <w:pStyle w:val="Heading1"/>
              <w:rPr>
                <w:iCs/>
                <w:color w:val="FFFFFF" w:themeColor="background1"/>
              </w:rPr>
            </w:pPr>
            <w:r w:rsidRPr="00395020">
              <w:rPr>
                <w:iCs/>
                <w:color w:val="FFFFFF" w:themeColor="background1"/>
              </w:rPr>
              <w:t xml:space="preserve">Extra-curricular Activities / Volunteer Experience </w:t>
            </w:r>
            <w:r w:rsidRPr="00CA1066">
              <w:rPr>
                <w:iCs/>
                <w:color w:val="FFFFFF" w:themeColor="background1"/>
              </w:rPr>
              <w:t>#</w:t>
            </w:r>
            <w:r w:rsidRPr="00CA1066">
              <w:rPr>
                <w:iCs/>
                <w:color w:val="FFFFFF" w:themeColor="background1"/>
              </w:rPr>
              <w:t>3</w:t>
            </w:r>
          </w:p>
        </w:tc>
      </w:tr>
      <w:tr w:rsidR="00395020" w:rsidRPr="00846B76" w14:paraId="1EE484F0" w14:textId="77777777" w:rsidTr="00395020">
        <w:tc>
          <w:tcPr>
            <w:tcW w:w="1447" w:type="pct"/>
            <w:vAlign w:val="bottom"/>
          </w:tcPr>
          <w:p w14:paraId="7588065D" w14:textId="77777777" w:rsidR="00395020" w:rsidRPr="00846B76" w:rsidRDefault="00395020" w:rsidP="005E4D73">
            <w:pPr>
              <w:pStyle w:val="NormalIndent"/>
            </w:pPr>
            <w:r>
              <w:t>Name of Institution</w:t>
            </w:r>
          </w:p>
        </w:tc>
        <w:tc>
          <w:tcPr>
            <w:tcW w:w="3553" w:type="pct"/>
            <w:gridSpan w:val="5"/>
            <w:tcBorders>
              <w:bottom w:val="single" w:sz="4" w:space="0" w:color="auto"/>
            </w:tcBorders>
            <w:vAlign w:val="bottom"/>
          </w:tcPr>
          <w:p w14:paraId="7E690B54" w14:textId="77777777" w:rsidR="00395020" w:rsidRPr="00846B76" w:rsidRDefault="00395020" w:rsidP="005E4D73"/>
        </w:tc>
      </w:tr>
      <w:tr w:rsidR="00395020" w:rsidRPr="00846B76" w14:paraId="17C424AB" w14:textId="77777777" w:rsidTr="00395020">
        <w:tc>
          <w:tcPr>
            <w:tcW w:w="1447" w:type="pct"/>
            <w:vAlign w:val="bottom"/>
          </w:tcPr>
          <w:p w14:paraId="3FCCA28F" w14:textId="77777777" w:rsidR="00395020" w:rsidRPr="00846B76" w:rsidRDefault="00395020" w:rsidP="005E4D73">
            <w:pPr>
              <w:pStyle w:val="NormalIndent"/>
            </w:pPr>
            <w:r>
              <w:t>Period Involved</w:t>
            </w:r>
          </w:p>
        </w:tc>
        <w:tc>
          <w:tcPr>
            <w:tcW w:w="355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852AB5" w14:textId="77777777" w:rsidR="00395020" w:rsidRPr="00846B76" w:rsidRDefault="00395020" w:rsidP="005E4D73"/>
        </w:tc>
      </w:tr>
      <w:tr w:rsidR="00395020" w:rsidRPr="00846B76" w14:paraId="68A14785" w14:textId="77777777" w:rsidTr="00395020">
        <w:tc>
          <w:tcPr>
            <w:tcW w:w="1447" w:type="pct"/>
            <w:vAlign w:val="bottom"/>
          </w:tcPr>
          <w:p w14:paraId="5ABF6F77" w14:textId="77777777" w:rsidR="00395020" w:rsidRPr="00846B76" w:rsidRDefault="00395020" w:rsidP="005E4D73">
            <w:pPr>
              <w:pStyle w:val="NormalIndent"/>
            </w:pPr>
            <w:r>
              <w:t>Responsibilities</w:t>
            </w:r>
          </w:p>
        </w:tc>
        <w:tc>
          <w:tcPr>
            <w:tcW w:w="3553" w:type="pct"/>
            <w:gridSpan w:val="5"/>
            <w:tcBorders>
              <w:bottom w:val="single" w:sz="4" w:space="0" w:color="auto"/>
            </w:tcBorders>
            <w:vAlign w:val="bottom"/>
          </w:tcPr>
          <w:p w14:paraId="7D23FCAC" w14:textId="77777777" w:rsidR="00395020" w:rsidRPr="00846B76" w:rsidRDefault="00395020" w:rsidP="005E4D73"/>
        </w:tc>
      </w:tr>
      <w:tr w:rsidR="00395020" w:rsidRPr="00846B76" w14:paraId="421F7E9B" w14:textId="77777777" w:rsidTr="00395020">
        <w:tc>
          <w:tcPr>
            <w:tcW w:w="1447" w:type="pct"/>
            <w:vAlign w:val="bottom"/>
          </w:tcPr>
          <w:p w14:paraId="0E41AF08" w14:textId="77777777" w:rsidR="00395020" w:rsidRDefault="00395020" w:rsidP="005E4D73">
            <w:pPr>
              <w:pStyle w:val="NormalIndent"/>
            </w:pPr>
          </w:p>
        </w:tc>
        <w:tc>
          <w:tcPr>
            <w:tcW w:w="355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E48719" w14:textId="77777777" w:rsidR="00395020" w:rsidRPr="00846B76" w:rsidRDefault="00395020" w:rsidP="005E4D73"/>
        </w:tc>
      </w:tr>
    </w:tbl>
    <w:p w14:paraId="142AA842" w14:textId="77777777" w:rsidR="000172E5" w:rsidRDefault="000172E5" w:rsidP="00637200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5"/>
        <w:gridCol w:w="2288"/>
        <w:gridCol w:w="2288"/>
        <w:gridCol w:w="2289"/>
      </w:tblGrid>
      <w:tr w:rsidR="00CA1066" w:rsidRPr="00CA1066" w14:paraId="7C88E5CD" w14:textId="77777777" w:rsidTr="00CA1066">
        <w:tc>
          <w:tcPr>
            <w:tcW w:w="5000" w:type="pct"/>
            <w:gridSpan w:val="4"/>
            <w:shd w:val="clear" w:color="auto" w:fill="264073"/>
            <w:vAlign w:val="bottom"/>
          </w:tcPr>
          <w:p w14:paraId="710233C4" w14:textId="1343700E" w:rsidR="00395020" w:rsidRPr="00CA1066" w:rsidRDefault="00395020" w:rsidP="005E4D73">
            <w:pPr>
              <w:pStyle w:val="Heading1"/>
              <w:rPr>
                <w:color w:val="FFFFFF" w:themeColor="background1"/>
              </w:rPr>
            </w:pPr>
            <w:r w:rsidRPr="00CA1066">
              <w:rPr>
                <w:color w:val="FFFFFF" w:themeColor="background1"/>
              </w:rPr>
              <w:t>Sponsor</w:t>
            </w:r>
            <w:r w:rsidRPr="00CA1066">
              <w:rPr>
                <w:color w:val="FFFFFF" w:themeColor="background1"/>
              </w:rPr>
              <w:t xml:space="preserve"> Information</w:t>
            </w:r>
          </w:p>
        </w:tc>
      </w:tr>
      <w:tr w:rsidR="00395020" w:rsidRPr="00846B76" w14:paraId="5479C3C5" w14:textId="77777777" w:rsidTr="005E4D73">
        <w:sdt>
          <w:sdtPr>
            <w:id w:val="275835029"/>
            <w:placeholder>
              <w:docPart w:val="6D7104AF3F37F743B5A33160C0BFDDE4"/>
            </w:placeholder>
            <w:temporary/>
            <w:showingPlcHdr/>
            <w15:appearance w15:val="hidden"/>
          </w:sdtPr>
          <w:sdtContent>
            <w:tc>
              <w:tcPr>
                <w:tcW w:w="1333" w:type="pct"/>
                <w:vAlign w:val="bottom"/>
              </w:tcPr>
              <w:p w14:paraId="2AE4F690" w14:textId="77777777" w:rsidR="00395020" w:rsidRPr="00637200" w:rsidRDefault="00395020" w:rsidP="005E4D73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p w14:paraId="2CD3CD5A" w14:textId="77777777" w:rsidR="00395020" w:rsidRPr="00846B76" w:rsidRDefault="00395020" w:rsidP="005E4D73"/>
        </w:tc>
      </w:tr>
      <w:tr w:rsidR="00395020" w:rsidRPr="00846B76" w14:paraId="1ACF2172" w14:textId="77777777" w:rsidTr="005E4D73">
        <w:sdt>
          <w:sdtPr>
            <w:id w:val="157345657"/>
            <w:placeholder>
              <w:docPart w:val="F238C18ED487A74F99726AABD44A795C"/>
            </w:placeholder>
            <w:temporary/>
            <w:showingPlcHdr/>
            <w15:appearance w15:val="hidden"/>
          </w:sdtPr>
          <w:sdtContent>
            <w:tc>
              <w:tcPr>
                <w:tcW w:w="1333" w:type="pct"/>
                <w:vAlign w:val="bottom"/>
              </w:tcPr>
              <w:p w14:paraId="5E5840BE" w14:textId="77777777" w:rsidR="00395020" w:rsidRPr="00637200" w:rsidRDefault="00395020" w:rsidP="005E4D73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B8B39A" w14:textId="77777777" w:rsidR="00395020" w:rsidRPr="00846B76" w:rsidRDefault="00395020" w:rsidP="005E4D73"/>
        </w:tc>
      </w:tr>
      <w:tr w:rsidR="00395020" w:rsidRPr="00846B76" w14:paraId="55112E44" w14:textId="77777777" w:rsidTr="005E4D73">
        <w:sdt>
          <w:sdtPr>
            <w:id w:val="2040863179"/>
            <w:placeholder>
              <w:docPart w:val="7A19484C1E827840B5C029371595F2DC"/>
            </w:placeholder>
            <w:temporary/>
            <w:showingPlcHdr/>
            <w15:appearance w15:val="hidden"/>
          </w:sdtPr>
          <w:sdtContent>
            <w:tc>
              <w:tcPr>
                <w:tcW w:w="1333" w:type="pct"/>
                <w:vAlign w:val="bottom"/>
              </w:tcPr>
              <w:p w14:paraId="1742C7B1" w14:textId="77777777" w:rsidR="00395020" w:rsidRPr="00637200" w:rsidRDefault="00395020" w:rsidP="005E4D73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36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F38A65" w14:textId="77777777" w:rsidR="00395020" w:rsidRPr="00846B76" w:rsidRDefault="00395020" w:rsidP="005E4D73"/>
        </w:tc>
      </w:tr>
      <w:tr w:rsidR="00395020" w:rsidRPr="00846B76" w14:paraId="0C5548BB" w14:textId="77777777" w:rsidTr="005E4D73">
        <w:sdt>
          <w:sdtPr>
            <w:id w:val="-877310890"/>
            <w:placeholder>
              <w:docPart w:val="6880E8A136524547878AE841B0535CF3"/>
            </w:placeholder>
            <w:temporary/>
            <w:showingPlcHdr/>
            <w15:appearance w15:val="hidden"/>
          </w:sdtPr>
          <w:sdtContent>
            <w:tc>
              <w:tcPr>
                <w:tcW w:w="1333" w:type="pct"/>
                <w:vAlign w:val="bottom"/>
              </w:tcPr>
              <w:p w14:paraId="0F28BDFF" w14:textId="77777777" w:rsidR="00395020" w:rsidRPr="00637200" w:rsidRDefault="00395020" w:rsidP="005E4D73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p w14:paraId="290DAA91" w14:textId="77777777" w:rsidR="00395020" w:rsidRPr="00846B76" w:rsidRDefault="00395020" w:rsidP="005E4D73"/>
        </w:tc>
      </w:tr>
      <w:tr w:rsidR="00CA1066" w:rsidRPr="00846B76" w14:paraId="66886533" w14:textId="77777777" w:rsidTr="00CA1066">
        <w:tc>
          <w:tcPr>
            <w:tcW w:w="2555" w:type="pct"/>
            <w:gridSpan w:val="2"/>
            <w:vAlign w:val="bottom"/>
          </w:tcPr>
          <w:p w14:paraId="04B0F389" w14:textId="61C751F4" w:rsidR="00CA1066" w:rsidRPr="00846B76" w:rsidRDefault="00CA1066" w:rsidP="00CA1066">
            <w:pPr>
              <w:ind w:left="720"/>
            </w:pPr>
            <w:r>
              <w:t>Relationship to student</w:t>
            </w:r>
          </w:p>
        </w:tc>
        <w:tc>
          <w:tcPr>
            <w:tcW w:w="1222" w:type="pct"/>
            <w:tcBorders>
              <w:bottom w:val="single" w:sz="4" w:space="0" w:color="auto"/>
            </w:tcBorders>
            <w:vAlign w:val="bottom"/>
          </w:tcPr>
          <w:p w14:paraId="137B7536" w14:textId="77777777" w:rsidR="00CA1066" w:rsidRPr="00846B76" w:rsidRDefault="00CA1066" w:rsidP="005E4D73"/>
        </w:tc>
        <w:tc>
          <w:tcPr>
            <w:tcW w:w="1223" w:type="pct"/>
            <w:tcBorders>
              <w:bottom w:val="single" w:sz="4" w:space="0" w:color="auto"/>
            </w:tcBorders>
            <w:vAlign w:val="bottom"/>
          </w:tcPr>
          <w:p w14:paraId="4ABA4225" w14:textId="4E2536B7" w:rsidR="00CA1066" w:rsidRPr="00846B76" w:rsidRDefault="00CA1066" w:rsidP="005E4D73"/>
        </w:tc>
      </w:tr>
      <w:tr w:rsidR="00CA1066" w:rsidRPr="00846B76" w14:paraId="1BAFCA38" w14:textId="77777777" w:rsidTr="00CA1066">
        <w:tc>
          <w:tcPr>
            <w:tcW w:w="2555" w:type="pct"/>
            <w:gridSpan w:val="2"/>
            <w:vAlign w:val="bottom"/>
          </w:tcPr>
          <w:p w14:paraId="4D1E4A85" w14:textId="04769F3F" w:rsidR="00CA1066" w:rsidRDefault="00CA1066" w:rsidP="00CA1066">
            <w:pPr>
              <w:ind w:left="720"/>
            </w:pPr>
            <w:r>
              <w:t>Period attended St. Stanislaus College</w:t>
            </w:r>
          </w:p>
        </w:tc>
        <w:tc>
          <w:tcPr>
            <w:tcW w:w="1222" w:type="pct"/>
            <w:tcBorders>
              <w:bottom w:val="single" w:sz="4" w:space="0" w:color="auto"/>
            </w:tcBorders>
            <w:vAlign w:val="bottom"/>
          </w:tcPr>
          <w:p w14:paraId="1E1DA776" w14:textId="77777777" w:rsidR="00CA1066" w:rsidRPr="00846B76" w:rsidRDefault="00CA1066" w:rsidP="005E4D73"/>
        </w:tc>
        <w:tc>
          <w:tcPr>
            <w:tcW w:w="1223" w:type="pct"/>
            <w:tcBorders>
              <w:bottom w:val="single" w:sz="4" w:space="0" w:color="auto"/>
            </w:tcBorders>
            <w:vAlign w:val="bottom"/>
          </w:tcPr>
          <w:p w14:paraId="72AE16DB" w14:textId="77777777" w:rsidR="00CA1066" w:rsidRPr="00846B76" w:rsidRDefault="00CA1066" w:rsidP="005E4D73"/>
        </w:tc>
      </w:tr>
      <w:tr w:rsidR="00CA1066" w:rsidRPr="00846B76" w14:paraId="7D894A1E" w14:textId="77777777" w:rsidTr="00CA1066">
        <w:tc>
          <w:tcPr>
            <w:tcW w:w="2555" w:type="pct"/>
            <w:gridSpan w:val="2"/>
            <w:vAlign w:val="bottom"/>
          </w:tcPr>
          <w:p w14:paraId="4440418F" w14:textId="77777777" w:rsidR="00CA1066" w:rsidRDefault="00CA1066" w:rsidP="00CA1066">
            <w:pPr>
              <w:ind w:left="720"/>
            </w:pPr>
          </w:p>
        </w:tc>
        <w:tc>
          <w:tcPr>
            <w:tcW w:w="1222" w:type="pct"/>
            <w:tcBorders>
              <w:bottom w:val="single" w:sz="4" w:space="0" w:color="auto"/>
            </w:tcBorders>
            <w:vAlign w:val="bottom"/>
          </w:tcPr>
          <w:p w14:paraId="701FF5A5" w14:textId="77777777" w:rsidR="00CA1066" w:rsidRPr="00846B76" w:rsidRDefault="00CA1066" w:rsidP="005E4D73"/>
        </w:tc>
        <w:tc>
          <w:tcPr>
            <w:tcW w:w="1223" w:type="pct"/>
            <w:tcBorders>
              <w:bottom w:val="single" w:sz="4" w:space="0" w:color="auto"/>
            </w:tcBorders>
            <w:vAlign w:val="bottom"/>
          </w:tcPr>
          <w:p w14:paraId="151FBC58" w14:textId="77777777" w:rsidR="00CA1066" w:rsidRPr="00846B76" w:rsidRDefault="00CA1066" w:rsidP="005E4D73"/>
        </w:tc>
      </w:tr>
      <w:tr w:rsidR="00CA1066" w:rsidRPr="00846B76" w14:paraId="7689C1FD" w14:textId="77777777" w:rsidTr="00CA1066">
        <w:tc>
          <w:tcPr>
            <w:tcW w:w="2555" w:type="pct"/>
            <w:gridSpan w:val="2"/>
            <w:vAlign w:val="bottom"/>
          </w:tcPr>
          <w:p w14:paraId="6B7966A8" w14:textId="7A6FAF71" w:rsidR="00CA1066" w:rsidRPr="00846B76" w:rsidRDefault="00CA1066" w:rsidP="00CA1066">
            <w:pPr>
              <w:ind w:left="720"/>
            </w:pPr>
            <w:r>
              <w:t>Current Association Member (Y/N)</w:t>
            </w:r>
          </w:p>
        </w:tc>
        <w:tc>
          <w:tcPr>
            <w:tcW w:w="1222" w:type="pct"/>
            <w:tcBorders>
              <w:bottom w:val="single" w:sz="4" w:space="0" w:color="auto"/>
            </w:tcBorders>
            <w:vAlign w:val="bottom"/>
          </w:tcPr>
          <w:p w14:paraId="2B64238F" w14:textId="77777777" w:rsidR="00CA1066" w:rsidRPr="00846B76" w:rsidRDefault="00CA1066" w:rsidP="005E4D73"/>
        </w:tc>
        <w:tc>
          <w:tcPr>
            <w:tcW w:w="1223" w:type="pct"/>
            <w:tcBorders>
              <w:bottom w:val="single" w:sz="4" w:space="0" w:color="auto"/>
            </w:tcBorders>
            <w:vAlign w:val="bottom"/>
          </w:tcPr>
          <w:p w14:paraId="10F733C5" w14:textId="191C3DBE" w:rsidR="00CA1066" w:rsidRPr="00846B76" w:rsidRDefault="00CA1066" w:rsidP="005E4D73"/>
        </w:tc>
      </w:tr>
      <w:tr w:rsidR="00395020" w:rsidRPr="00846B76" w14:paraId="6394D2A1" w14:textId="77777777" w:rsidTr="005E4D73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ED3EF6C" w14:textId="77777777" w:rsidR="00395020" w:rsidRPr="00846B76" w:rsidRDefault="00395020" w:rsidP="005E4D73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3434EF1" w14:textId="77777777" w:rsidR="00395020" w:rsidRDefault="00395020" w:rsidP="00637200"/>
    <w:p w14:paraId="7A2A70D6" w14:textId="5BC6560B" w:rsidR="00CA1066" w:rsidRPr="00CA1066" w:rsidRDefault="00CA1066" w:rsidP="00CA1066">
      <w:r w:rsidRPr="00CA1066">
        <w:t>I, _________________________</w:t>
      </w:r>
      <w:proofErr w:type="gramStart"/>
      <w:r w:rsidRPr="00CA1066">
        <w:t>_</w:t>
      </w:r>
      <w:r>
        <w:t>(</w:t>
      </w:r>
      <w:proofErr w:type="gramEnd"/>
      <w:r>
        <w:t>Sponsor Name)</w:t>
      </w:r>
      <w:r w:rsidRPr="00CA1066">
        <w:t>, hereby declare that all the information</w:t>
      </w:r>
      <w:r>
        <w:t xml:space="preserve"> </w:t>
      </w:r>
      <w:r w:rsidRPr="00CA1066">
        <w:t xml:space="preserve">provided above is true and accurate to the best of my knowledge. </w:t>
      </w:r>
    </w:p>
    <w:p w14:paraId="2EBF046B" w14:textId="77777777" w:rsidR="00CA1066" w:rsidRDefault="00CA1066" w:rsidP="00CA1066"/>
    <w:p w14:paraId="7838A917" w14:textId="50E2FADE" w:rsidR="00CA1066" w:rsidRDefault="00CA1066" w:rsidP="00CA1066">
      <w:r w:rsidRPr="00CA1066">
        <w:t xml:space="preserve">Signature: _________________________________ </w:t>
      </w:r>
    </w:p>
    <w:p w14:paraId="2F0794C4" w14:textId="77777777" w:rsidR="00CA1066" w:rsidRDefault="00CA1066" w:rsidP="00CA1066"/>
    <w:p w14:paraId="30B71DA9" w14:textId="30BBC880" w:rsidR="00CA1066" w:rsidRPr="00CA1066" w:rsidRDefault="00CA1066" w:rsidP="00CA1066">
      <w:proofErr w:type="gramStart"/>
      <w:r w:rsidRPr="00CA1066">
        <w:t>Date:_</w:t>
      </w:r>
      <w:proofErr w:type="gramEnd"/>
      <w:r w:rsidRPr="00CA1066">
        <w:t xml:space="preserve">____________________ </w:t>
      </w:r>
    </w:p>
    <w:p w14:paraId="581D9583" w14:textId="77777777" w:rsidR="00CA1066" w:rsidRPr="0006568A" w:rsidRDefault="00CA1066" w:rsidP="00637200"/>
    <w:sectPr w:rsidR="00CA1066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EB321" w14:textId="77777777" w:rsidR="009D73E4" w:rsidRDefault="009D73E4" w:rsidP="000172E5">
      <w:pPr>
        <w:spacing w:after="0" w:line="240" w:lineRule="auto"/>
      </w:pPr>
      <w:r>
        <w:separator/>
      </w:r>
    </w:p>
  </w:endnote>
  <w:endnote w:type="continuationSeparator" w:id="0">
    <w:p w14:paraId="5AA7DF98" w14:textId="77777777" w:rsidR="009D73E4" w:rsidRDefault="009D73E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413750-3744-2743-B342-0F291433ED5D}"/>
    <w:embedBold r:id="rId2" w:fontKey="{0B5D4A40-BBB9-C643-B730-9B20C05DA646}"/>
    <w:embedItalic r:id="rId3" w:fontKey="{FCDCFF48-0BCB-9340-9C08-0C9F4A34EA39}"/>
    <w:embedBoldItalic r:id="rId4" w:fontKey="{89C917AF-AEDD-C04D-B9D6-F7658AABFB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AD20C01-DA0D-0340-8AB8-2804F5F417D7}"/>
    <w:embedBold r:id="rId6" w:fontKey="{830E4EB9-ED28-F840-968B-1D3C45CCCC2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34A3B98E-5692-2C47-931D-75E418AB57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5D5DCB05-D3E6-7244-BF05-FEAAAD3899C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BFB6C279-326D-FD46-8984-113B6BB865D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B54C62FD-676E-B744-BC3A-0BB5B8E491D1}"/>
    <w:embedBold r:id="rId11" w:fontKey="{8367F5F4-386E-4547-80C2-5BDBFDC0B48C}"/>
    <w:embedItalic r:id="rId12" w:fontKey="{A3012697-9AB1-0E48-A881-00A4805105D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99BFED43-34FC-DC41-85CF-53419EB8FD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73E7BBE3-596A-3045-BD5B-098589FCC5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992A361" w14:textId="77777777" w:rsidTr="00637200">
      <w:tc>
        <w:tcPr>
          <w:tcW w:w="4675" w:type="dxa"/>
          <w:vAlign w:val="center"/>
        </w:tcPr>
        <w:p w14:paraId="692366CF" w14:textId="5F895DD6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0E2C0398" w14:textId="33E1B269" w:rsidR="00311D4F" w:rsidRPr="00311D4F" w:rsidRDefault="00311D4F" w:rsidP="00637200">
          <w:pPr>
            <w:pStyle w:val="Footer"/>
            <w:jc w:val="right"/>
          </w:pPr>
        </w:p>
      </w:tc>
    </w:tr>
  </w:tbl>
  <w:p w14:paraId="19928CD1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F13DFD" w14:textId="77777777" w:rsidR="009D73E4" w:rsidRDefault="009D73E4" w:rsidP="000172E5">
      <w:pPr>
        <w:spacing w:after="0" w:line="240" w:lineRule="auto"/>
      </w:pPr>
      <w:r>
        <w:separator/>
      </w:r>
    </w:p>
  </w:footnote>
  <w:footnote w:type="continuationSeparator" w:id="0">
    <w:p w14:paraId="1E43A757" w14:textId="77777777" w:rsidR="009D73E4" w:rsidRDefault="009D73E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3886FDE7" w14:textId="77777777" w:rsidTr="00384B05">
      <w:trPr>
        <w:trHeight w:val="990"/>
      </w:trPr>
      <w:tc>
        <w:tcPr>
          <w:tcW w:w="1350" w:type="dxa"/>
          <w:vAlign w:val="center"/>
        </w:tcPr>
        <w:p w14:paraId="03248659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05226A1B" wp14:editId="79AA3011">
                <wp:extent cx="640080" cy="640080"/>
                <wp:effectExtent l="0" t="0" r="0" b="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B42B0D7" w14:textId="163C5D22" w:rsidR="00B337A2" w:rsidRPr="00637200" w:rsidRDefault="00AE4DDB" w:rsidP="00637200">
          <w:pPr>
            <w:pStyle w:val="Header"/>
          </w:pPr>
          <w:r>
            <w:t>Bursary Award Application Form</w:t>
          </w:r>
        </w:p>
      </w:tc>
    </w:tr>
  </w:tbl>
  <w:p w14:paraId="2DC75093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88255608">
    <w:abstractNumId w:val="11"/>
  </w:num>
  <w:num w:numId="2" w16cid:durableId="1683556375">
    <w:abstractNumId w:val="7"/>
  </w:num>
  <w:num w:numId="3" w16cid:durableId="1530409087">
    <w:abstractNumId w:val="15"/>
  </w:num>
  <w:num w:numId="4" w16cid:durableId="27460551">
    <w:abstractNumId w:val="12"/>
  </w:num>
  <w:num w:numId="5" w16cid:durableId="78331406">
    <w:abstractNumId w:val="13"/>
  </w:num>
  <w:num w:numId="6" w16cid:durableId="31346728">
    <w:abstractNumId w:val="19"/>
  </w:num>
  <w:num w:numId="7" w16cid:durableId="475027733">
    <w:abstractNumId w:val="6"/>
  </w:num>
  <w:num w:numId="8" w16cid:durableId="802964386">
    <w:abstractNumId w:val="10"/>
  </w:num>
  <w:num w:numId="9" w16cid:durableId="1915384746">
    <w:abstractNumId w:val="17"/>
  </w:num>
  <w:num w:numId="10" w16cid:durableId="1871528340">
    <w:abstractNumId w:val="1"/>
  </w:num>
  <w:num w:numId="11" w16cid:durableId="1277637876">
    <w:abstractNumId w:val="5"/>
  </w:num>
  <w:num w:numId="12" w16cid:durableId="1915579593">
    <w:abstractNumId w:val="0"/>
  </w:num>
  <w:num w:numId="13" w16cid:durableId="763572365">
    <w:abstractNumId w:val="2"/>
  </w:num>
  <w:num w:numId="14" w16cid:durableId="1423600628">
    <w:abstractNumId w:val="9"/>
  </w:num>
  <w:num w:numId="15" w16cid:durableId="2015912563">
    <w:abstractNumId w:val="8"/>
  </w:num>
  <w:num w:numId="16" w16cid:durableId="1640453973">
    <w:abstractNumId w:val="16"/>
  </w:num>
  <w:num w:numId="17" w16cid:durableId="851645231">
    <w:abstractNumId w:val="3"/>
  </w:num>
  <w:num w:numId="18" w16cid:durableId="1917549857">
    <w:abstractNumId w:val="21"/>
  </w:num>
  <w:num w:numId="19" w16cid:durableId="180701757">
    <w:abstractNumId w:val="18"/>
  </w:num>
  <w:num w:numId="20" w16cid:durableId="998118211">
    <w:abstractNumId w:val="14"/>
  </w:num>
  <w:num w:numId="21" w16cid:durableId="2075733289">
    <w:abstractNumId w:val="20"/>
  </w:num>
  <w:num w:numId="22" w16cid:durableId="132874880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DDB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95020"/>
    <w:rsid w:val="003F0847"/>
    <w:rsid w:val="0040090B"/>
    <w:rsid w:val="0046302A"/>
    <w:rsid w:val="00487D2D"/>
    <w:rsid w:val="004D5D62"/>
    <w:rsid w:val="004D63E5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26F71"/>
    <w:rsid w:val="00846B76"/>
    <w:rsid w:val="008E203A"/>
    <w:rsid w:val="0091229C"/>
    <w:rsid w:val="00940E73"/>
    <w:rsid w:val="0098597D"/>
    <w:rsid w:val="009D73E4"/>
    <w:rsid w:val="009F619A"/>
    <w:rsid w:val="009F6DDE"/>
    <w:rsid w:val="00A370A8"/>
    <w:rsid w:val="00AE4DDB"/>
    <w:rsid w:val="00B337A2"/>
    <w:rsid w:val="00B61387"/>
    <w:rsid w:val="00BD4753"/>
    <w:rsid w:val="00BD5CB1"/>
    <w:rsid w:val="00BE62EE"/>
    <w:rsid w:val="00C003BA"/>
    <w:rsid w:val="00C4602F"/>
    <w:rsid w:val="00C46878"/>
    <w:rsid w:val="00C6231D"/>
    <w:rsid w:val="00CA1066"/>
    <w:rsid w:val="00CB4A51"/>
    <w:rsid w:val="00CD4532"/>
    <w:rsid w:val="00CD47B0"/>
    <w:rsid w:val="00CE6104"/>
    <w:rsid w:val="00CE7918"/>
    <w:rsid w:val="00D03BB3"/>
    <w:rsid w:val="00D16163"/>
    <w:rsid w:val="00DB3FAD"/>
    <w:rsid w:val="00DC71EC"/>
    <w:rsid w:val="00E365CF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F7A8C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CA1066"/>
    <w:pPr>
      <w:spacing w:after="0"/>
    </w:pPr>
    <w:rPr>
      <w:rFonts w:asciiTheme="majorHAnsi" w:eastAsia="Calibri" w:hAnsiTheme="majorHAnsi" w:cs="Times New Roman"/>
      <w:b/>
      <w:color w:val="264073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A1066"/>
    <w:rPr>
      <w:rFonts w:asciiTheme="majorHAnsi" w:eastAsia="Calibri" w:hAnsiTheme="majorHAnsi" w:cs="Times New Roman"/>
      <w:b/>
      <w:color w:val="264073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rsid w:val="00AE4DDB"/>
    <w:pPr>
      <w:widowControl w:val="0"/>
      <w:suppressAutoHyphens/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semiHidden/>
    <w:rsid w:val="00AE4DDB"/>
    <w:rPr>
      <w:rFonts w:ascii="Times New Roman" w:eastAsia="Times New Roman" w:hAnsi="Times New Roman" w:cs="Times New Roman"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devers/Library/Containers/com.microsoft.Word/Data/Library/Application%20Support/Microsoft/Office/16.0/DTS/Search/%7b152C0073-06F1-9B47-A5ED-048121D974EB%7d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EC40C9ADDC1BC46A2B2E2A687C9A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B8869-88A7-014C-B1E2-78B368C6077E}"/>
      </w:docPartPr>
      <w:docPartBody>
        <w:p w:rsidR="00000000" w:rsidRDefault="00000000">
          <w:pPr>
            <w:pStyle w:val="4EC40C9ADDC1BC46A2B2E2A687C9A6FE"/>
          </w:pPr>
          <w:r w:rsidRPr="006145D8">
            <w:t>First Name</w:t>
          </w:r>
        </w:p>
      </w:docPartBody>
    </w:docPart>
    <w:docPart>
      <w:docPartPr>
        <w:name w:val="4E7ABD5E75EC204996A0F69384E35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D48A9-7A69-3044-B383-25DE02215622}"/>
      </w:docPartPr>
      <w:docPartBody>
        <w:p w:rsidR="00000000" w:rsidRDefault="00000000">
          <w:pPr>
            <w:pStyle w:val="4E7ABD5E75EC204996A0F69384E351B5"/>
          </w:pPr>
          <w:r w:rsidRPr="006145D8">
            <w:t>Last Name</w:t>
          </w:r>
        </w:p>
      </w:docPartBody>
    </w:docPart>
    <w:docPart>
      <w:docPartPr>
        <w:name w:val="08EBAF7D50CE654B801ACC920E960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727B8-673D-F149-AFD7-9F5728498EA3}"/>
      </w:docPartPr>
      <w:docPartBody>
        <w:p w:rsidR="00000000" w:rsidRDefault="00000000">
          <w:pPr>
            <w:pStyle w:val="08EBAF7D50CE654B801ACC920E9606DD"/>
          </w:pPr>
          <w:r w:rsidRPr="006145D8">
            <w:t>Email</w:t>
          </w:r>
        </w:p>
      </w:docPartBody>
    </w:docPart>
    <w:docPart>
      <w:docPartPr>
        <w:name w:val="8C652FBB486C9B4791306EDB78D85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63A38-26DF-884B-A651-F030119B3A36}"/>
      </w:docPartPr>
      <w:docPartBody>
        <w:p w:rsidR="00000000" w:rsidRDefault="00E852ED" w:rsidP="00E852ED">
          <w:pPr>
            <w:pStyle w:val="8C652FBB486C9B4791306EDB78D857A6"/>
          </w:pPr>
          <w:r w:rsidRPr="006145D8">
            <w:t>Cell Phone</w:t>
          </w:r>
        </w:p>
      </w:docPartBody>
    </w:docPart>
    <w:docPart>
      <w:docPartPr>
        <w:name w:val="6D7104AF3F37F743B5A33160C0BFD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70DD-6C61-544A-8338-D93C99C1B027}"/>
      </w:docPartPr>
      <w:docPartBody>
        <w:p w:rsidR="00000000" w:rsidRDefault="00E852ED" w:rsidP="00E852ED">
          <w:pPr>
            <w:pStyle w:val="6D7104AF3F37F743B5A33160C0BFDDE4"/>
          </w:pPr>
          <w:r w:rsidRPr="006145D8">
            <w:t>First Name</w:t>
          </w:r>
        </w:p>
      </w:docPartBody>
    </w:docPart>
    <w:docPart>
      <w:docPartPr>
        <w:name w:val="F238C18ED487A74F99726AABD44A7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92168-6111-AA4F-A6A4-08BE8C5CAE73}"/>
      </w:docPartPr>
      <w:docPartBody>
        <w:p w:rsidR="00000000" w:rsidRDefault="00E852ED" w:rsidP="00E852ED">
          <w:pPr>
            <w:pStyle w:val="F238C18ED487A74F99726AABD44A795C"/>
          </w:pPr>
          <w:r w:rsidRPr="006145D8">
            <w:t>Last Name</w:t>
          </w:r>
        </w:p>
      </w:docPartBody>
    </w:docPart>
    <w:docPart>
      <w:docPartPr>
        <w:name w:val="7A19484C1E827840B5C029371595F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04218-48F5-E747-9D15-0A963863DCF5}"/>
      </w:docPartPr>
      <w:docPartBody>
        <w:p w:rsidR="00000000" w:rsidRDefault="00E852ED" w:rsidP="00E852ED">
          <w:pPr>
            <w:pStyle w:val="7A19484C1E827840B5C029371595F2DC"/>
          </w:pPr>
          <w:r w:rsidRPr="006145D8">
            <w:t>Cell Phone</w:t>
          </w:r>
        </w:p>
      </w:docPartBody>
    </w:docPart>
    <w:docPart>
      <w:docPartPr>
        <w:name w:val="6880E8A136524547878AE841B0535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29C38-A11D-C94B-8905-8D1CADC9F931}"/>
      </w:docPartPr>
      <w:docPartBody>
        <w:p w:rsidR="00000000" w:rsidRDefault="00E852ED" w:rsidP="00E852ED">
          <w:pPr>
            <w:pStyle w:val="6880E8A136524547878AE841B0535CF3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ED"/>
    <w:rsid w:val="002527A4"/>
    <w:rsid w:val="00826F71"/>
    <w:rsid w:val="00E8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:lang w:val="en-US"/>
      <w14:ligatures w14:val="none"/>
    </w:rPr>
  </w:style>
  <w:style w:type="paragraph" w:customStyle="1" w:styleId="92A59661041D0A4AAA6803470A8F133C">
    <w:name w:val="92A59661041D0A4AAA6803470A8F133C"/>
  </w:style>
  <w:style w:type="paragraph" w:customStyle="1" w:styleId="4EC40C9ADDC1BC46A2B2E2A687C9A6FE">
    <w:name w:val="4EC40C9ADDC1BC46A2B2E2A687C9A6FE"/>
  </w:style>
  <w:style w:type="paragraph" w:customStyle="1" w:styleId="4E7ABD5E75EC204996A0F69384E351B5">
    <w:name w:val="4E7ABD5E75EC204996A0F69384E351B5"/>
  </w:style>
  <w:style w:type="paragraph" w:customStyle="1" w:styleId="9BEDC2280D9ADC43AD404E1564B3C1E9">
    <w:name w:val="9BEDC2280D9ADC43AD404E1564B3C1E9"/>
  </w:style>
  <w:style w:type="paragraph" w:customStyle="1" w:styleId="D5E1410B01E1FF419D899669692253D5">
    <w:name w:val="D5E1410B01E1FF419D899669692253D5"/>
  </w:style>
  <w:style w:type="paragraph" w:customStyle="1" w:styleId="08EBAF7D50CE654B801ACC920E9606DD">
    <w:name w:val="08EBAF7D50CE654B801ACC920E9606DD"/>
  </w:style>
  <w:style w:type="paragraph" w:customStyle="1" w:styleId="947CD071DFE5034C99F9F10261EBC786">
    <w:name w:val="947CD071DFE5034C99F9F10261EBC786"/>
  </w:style>
  <w:style w:type="paragraph" w:customStyle="1" w:styleId="06AC39C66297C94AACB2F9A9E2C0769B">
    <w:name w:val="06AC39C66297C94AACB2F9A9E2C0769B"/>
  </w:style>
  <w:style w:type="paragraph" w:customStyle="1" w:styleId="7EE93CBA805E124B8FB02327510CB26B">
    <w:name w:val="7EE93CBA805E124B8FB02327510CB26B"/>
  </w:style>
  <w:style w:type="paragraph" w:customStyle="1" w:styleId="B7DEC85DF9127A439B188AE60AE748F8">
    <w:name w:val="B7DEC85DF9127A439B188AE60AE748F8"/>
  </w:style>
  <w:style w:type="paragraph" w:customStyle="1" w:styleId="7388269348B30F478C06F93D89BEAA0A">
    <w:name w:val="7388269348B30F478C06F93D89BEAA0A"/>
  </w:style>
  <w:style w:type="paragraph" w:customStyle="1" w:styleId="A4B1FAEB76A3F54CBEBD2FA948E6D8A8">
    <w:name w:val="A4B1FAEB76A3F54CBEBD2FA948E6D8A8"/>
  </w:style>
  <w:style w:type="paragraph" w:customStyle="1" w:styleId="49B2198FC12F774084B7125C01867338">
    <w:name w:val="49B2198FC12F774084B7125C01867338"/>
  </w:style>
  <w:style w:type="paragraph" w:customStyle="1" w:styleId="8C652FBB486C9B4791306EDB78D857A6">
    <w:name w:val="8C652FBB486C9B4791306EDB78D857A6"/>
    <w:rsid w:val="00E852ED"/>
  </w:style>
  <w:style w:type="paragraph" w:customStyle="1" w:styleId="C2965C54B4D4AF499A00FC55B6C724EC">
    <w:name w:val="C2965C54B4D4AF499A00FC55B6C724EC"/>
    <w:rsid w:val="00E852ED"/>
  </w:style>
  <w:style w:type="paragraph" w:customStyle="1" w:styleId="112449EB0A46FE4A8484F3B59FE78833">
    <w:name w:val="112449EB0A46FE4A8484F3B59FE78833"/>
    <w:rsid w:val="00E852ED"/>
  </w:style>
  <w:style w:type="paragraph" w:customStyle="1" w:styleId="C2566F6B56C8204BBA929703393E0F50">
    <w:name w:val="C2566F6B56C8204BBA929703393E0F50"/>
    <w:rsid w:val="00E852ED"/>
  </w:style>
  <w:style w:type="paragraph" w:customStyle="1" w:styleId="6D7104AF3F37F743B5A33160C0BFDDE4">
    <w:name w:val="6D7104AF3F37F743B5A33160C0BFDDE4"/>
    <w:rsid w:val="00E852ED"/>
  </w:style>
  <w:style w:type="paragraph" w:customStyle="1" w:styleId="F238C18ED487A74F99726AABD44A795C">
    <w:name w:val="F238C18ED487A74F99726AABD44A795C"/>
    <w:rsid w:val="00E852ED"/>
  </w:style>
  <w:style w:type="paragraph" w:customStyle="1" w:styleId="7A19484C1E827840B5C029371595F2DC">
    <w:name w:val="7A19484C1E827840B5C029371595F2DC"/>
    <w:rsid w:val="00E852ED"/>
  </w:style>
  <w:style w:type="paragraph" w:customStyle="1" w:styleId="6880E8A136524547878AE841B0535CF3">
    <w:name w:val="6880E8A136524547878AE841B0535CF3"/>
    <w:rsid w:val="00E852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4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2024-12-13T03:38:00Z</dcterms:created>
  <dcterms:modified xsi:type="dcterms:W3CDTF">2024-12-13T04:14:00Z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